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1E42A5" w14:textId="77777777" w:rsidR="000D7C7E" w:rsidRDefault="000D7C7E" w:rsidP="000D7C7E">
      <w:pPr>
        <w:shd w:val="clear" w:color="auto" w:fill="FFFFFF"/>
        <w:rPr>
          <w:rFonts w:ascii="Arial" w:hAnsi="Arial" w:cs="Arial"/>
          <w:color w:val="222222"/>
        </w:rPr>
      </w:pPr>
    </w:p>
    <w:p w14:paraId="66EF804B" w14:textId="77777777" w:rsidR="000D7C7E" w:rsidRDefault="000D7C7E" w:rsidP="000D7C7E">
      <w:pPr>
        <w:shd w:val="clear" w:color="auto" w:fill="FFFFFF"/>
        <w:rPr>
          <w:rFonts w:ascii="Arial" w:hAnsi="Arial" w:cs="Arial"/>
          <w:color w:val="222222"/>
        </w:rPr>
      </w:pPr>
    </w:p>
    <w:p w14:paraId="6D771C50" w14:textId="77777777" w:rsidR="001F32EE" w:rsidRPr="001F32EE" w:rsidRDefault="001F32EE" w:rsidP="001F32EE">
      <w:pPr>
        <w:shd w:val="clear" w:color="auto" w:fill="FFFFFF"/>
        <w:jc w:val="center"/>
        <w:rPr>
          <w:rFonts w:ascii="Arial" w:hAnsi="Arial" w:cs="Arial"/>
          <w:b/>
          <w:bCs/>
          <w:color w:val="222222"/>
        </w:rPr>
      </w:pPr>
      <w:r w:rsidRPr="001F32EE">
        <w:rPr>
          <w:rFonts w:ascii="Arial" w:hAnsi="Arial" w:cs="Arial"/>
          <w:b/>
          <w:bCs/>
          <w:color w:val="222222"/>
        </w:rPr>
        <w:t>PROGETTO DI INTERNAZIONALIZZAZIONE DELLA SCUOLA A.S. 2025/2026</w:t>
      </w:r>
    </w:p>
    <w:p w14:paraId="1122C759" w14:textId="0D861EA1" w:rsidR="001F32EE" w:rsidRPr="001F32EE" w:rsidRDefault="001F32EE" w:rsidP="001F32EE">
      <w:pPr>
        <w:shd w:val="clear" w:color="auto" w:fill="FFFFFF"/>
        <w:jc w:val="center"/>
        <w:rPr>
          <w:rFonts w:ascii="Arial" w:hAnsi="Arial" w:cs="Arial"/>
          <w:b/>
          <w:bCs/>
          <w:color w:val="222222"/>
        </w:rPr>
      </w:pPr>
      <w:r w:rsidRPr="001F32EE">
        <w:rPr>
          <w:rFonts w:ascii="Arial" w:hAnsi="Arial" w:cs="Arial"/>
          <w:b/>
          <w:bCs/>
          <w:color w:val="222222"/>
        </w:rPr>
        <w:t>MOBILITA’ STUDENTESCHE TRANSNAZIONALI</w:t>
      </w:r>
    </w:p>
    <w:p w14:paraId="73524AA8" w14:textId="77777777" w:rsidR="001F32EE" w:rsidRDefault="001F32EE" w:rsidP="000D7C7E">
      <w:pPr>
        <w:shd w:val="clear" w:color="auto" w:fill="FFFFFF"/>
        <w:rPr>
          <w:rFonts w:ascii="Arial" w:hAnsi="Arial" w:cs="Arial"/>
          <w:color w:val="222222"/>
        </w:rPr>
      </w:pPr>
    </w:p>
    <w:p w14:paraId="260B3518" w14:textId="77777777" w:rsidR="001F32EE" w:rsidRDefault="001F32EE" w:rsidP="000D7C7E">
      <w:pPr>
        <w:shd w:val="clear" w:color="auto" w:fill="FFFFFF"/>
        <w:rPr>
          <w:rFonts w:ascii="Arial" w:hAnsi="Arial" w:cs="Arial"/>
          <w:color w:val="222222"/>
        </w:rPr>
      </w:pPr>
    </w:p>
    <w:p w14:paraId="0D199A9C" w14:textId="363105F1" w:rsidR="000D7C7E" w:rsidRPr="001F32EE" w:rsidRDefault="001F32EE" w:rsidP="001F32EE">
      <w:pPr>
        <w:shd w:val="clear" w:color="auto" w:fill="FFFFFF"/>
        <w:jc w:val="center"/>
        <w:rPr>
          <w:rFonts w:ascii="Arial" w:hAnsi="Arial" w:cs="Arial"/>
          <w:b/>
          <w:bCs/>
          <w:color w:val="222222"/>
        </w:rPr>
      </w:pPr>
      <w:r w:rsidRPr="001F32EE">
        <w:rPr>
          <w:rFonts w:ascii="Arial" w:hAnsi="Arial" w:cs="Arial"/>
          <w:b/>
          <w:bCs/>
          <w:color w:val="222222"/>
        </w:rPr>
        <w:t>DICHIARAZIONE DI OSPITALITA’ E INVIO</w:t>
      </w:r>
    </w:p>
    <w:p w14:paraId="370B97BB" w14:textId="77777777" w:rsidR="001F32EE" w:rsidRDefault="001F32EE" w:rsidP="001F32EE">
      <w:pPr>
        <w:rPr>
          <w:rFonts w:ascii="Calibri" w:hAnsi="Calibri" w:cs="Calibri"/>
          <w:bCs/>
          <w:sz w:val="24"/>
          <w:szCs w:val="24"/>
        </w:rPr>
      </w:pPr>
    </w:p>
    <w:p w14:paraId="59103E3B" w14:textId="77777777" w:rsidR="001F32EE" w:rsidRDefault="001F32EE" w:rsidP="001F32EE">
      <w:pPr>
        <w:rPr>
          <w:rFonts w:ascii="Calibri" w:hAnsi="Calibri" w:cs="Calibri"/>
          <w:bCs/>
          <w:sz w:val="24"/>
          <w:szCs w:val="24"/>
        </w:rPr>
      </w:pPr>
    </w:p>
    <w:p w14:paraId="425139C9" w14:textId="65E2135C" w:rsidR="001F32EE" w:rsidRPr="00B42ED4" w:rsidRDefault="001F32EE" w:rsidP="001F32EE">
      <w:pPr>
        <w:jc w:val="both"/>
        <w:rPr>
          <w:rFonts w:asciiTheme="minorHAnsi" w:hAnsiTheme="minorHAnsi" w:cstheme="minorHAnsi"/>
          <w:sz w:val="24"/>
          <w:szCs w:val="24"/>
        </w:rPr>
      </w:pPr>
      <w:r w:rsidRPr="00B42ED4">
        <w:rPr>
          <w:rFonts w:asciiTheme="minorHAnsi" w:hAnsiTheme="minorHAnsi" w:cstheme="minorHAnsi"/>
          <w:sz w:val="24"/>
          <w:szCs w:val="24"/>
        </w:rPr>
        <w:t>Il/la sottoscritto/a _______________________, padre/madre/tutore dell’alunno/a ____________________</w:t>
      </w:r>
    </w:p>
    <w:p w14:paraId="4122B115" w14:textId="77777777" w:rsidR="001F32EE" w:rsidRPr="00B42ED4" w:rsidRDefault="001F32EE" w:rsidP="001F32EE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6AF03D08" w14:textId="77777777" w:rsidR="001F32EE" w:rsidRPr="00B42ED4" w:rsidRDefault="001F32EE" w:rsidP="001F32EE">
      <w:pPr>
        <w:jc w:val="both"/>
        <w:rPr>
          <w:rFonts w:asciiTheme="minorHAnsi" w:hAnsiTheme="minorHAnsi" w:cstheme="minorHAnsi"/>
          <w:sz w:val="24"/>
          <w:szCs w:val="24"/>
        </w:rPr>
      </w:pPr>
      <w:r w:rsidRPr="00B42ED4">
        <w:rPr>
          <w:rFonts w:asciiTheme="minorHAnsi" w:hAnsiTheme="minorHAnsi" w:cstheme="minorHAnsi"/>
          <w:sz w:val="24"/>
          <w:szCs w:val="24"/>
        </w:rPr>
        <w:t>Della classe ________________ della Scuola ____________________________</w:t>
      </w:r>
    </w:p>
    <w:p w14:paraId="1D6243E9" w14:textId="77777777" w:rsidR="001F32EE" w:rsidRPr="00B42ED4" w:rsidRDefault="001F32EE" w:rsidP="001F32EE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5DD3F99D" w14:textId="3D16947E" w:rsidR="001F32EE" w:rsidRPr="00B42ED4" w:rsidRDefault="001F32EE" w:rsidP="001F32EE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B42ED4">
        <w:rPr>
          <w:rFonts w:asciiTheme="minorHAnsi" w:hAnsiTheme="minorHAnsi" w:cstheme="minorHAnsi"/>
          <w:b/>
          <w:bCs/>
          <w:sz w:val="24"/>
          <w:szCs w:val="24"/>
        </w:rPr>
        <w:t>DICHIARA</w:t>
      </w:r>
    </w:p>
    <w:p w14:paraId="52D9B6A7" w14:textId="77777777" w:rsidR="001F32EE" w:rsidRPr="00B42ED4" w:rsidRDefault="001F32EE" w:rsidP="001F32EE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225BFB03" w14:textId="77777777" w:rsidR="001F32EE" w:rsidRPr="00B42ED4" w:rsidRDefault="001F32EE" w:rsidP="001F32EE">
      <w:pPr>
        <w:rPr>
          <w:rFonts w:asciiTheme="minorHAnsi" w:hAnsiTheme="minorHAnsi" w:cstheme="minorHAnsi"/>
          <w:bCs/>
          <w:sz w:val="24"/>
          <w:szCs w:val="24"/>
        </w:rPr>
      </w:pPr>
    </w:p>
    <w:p w14:paraId="0FF4233E" w14:textId="3EC9F4C8" w:rsidR="001F32EE" w:rsidRPr="00B42ED4" w:rsidRDefault="001F32EE" w:rsidP="001F32EE">
      <w:pPr>
        <w:rPr>
          <w:rFonts w:asciiTheme="minorHAnsi" w:hAnsiTheme="minorHAnsi" w:cstheme="minorHAnsi"/>
          <w:bCs/>
          <w:sz w:val="24"/>
          <w:szCs w:val="24"/>
        </w:rPr>
      </w:pPr>
      <w:r w:rsidRPr="00B42ED4">
        <w:rPr>
          <w:rFonts w:asciiTheme="minorHAnsi" w:hAnsiTheme="minorHAnsi" w:cstheme="minorHAnsi"/>
          <w:bCs/>
          <w:sz w:val="24"/>
          <w:szCs w:val="24"/>
        </w:rPr>
        <w:t xml:space="preserve">la propria disponibilità a far partecipare </w:t>
      </w:r>
      <w:r w:rsidR="00B42ED4" w:rsidRPr="00B42ED4">
        <w:rPr>
          <w:rFonts w:asciiTheme="minorHAnsi" w:hAnsiTheme="minorHAnsi" w:cstheme="minorHAnsi"/>
          <w:bCs/>
          <w:sz w:val="24"/>
          <w:szCs w:val="24"/>
        </w:rPr>
        <w:t xml:space="preserve">il/la proprio/a figlio/a </w:t>
      </w:r>
    </w:p>
    <w:p w14:paraId="0AB70A57" w14:textId="77777777" w:rsidR="00B42ED4" w:rsidRPr="00B42ED4" w:rsidRDefault="00B42ED4" w:rsidP="001F32EE">
      <w:pPr>
        <w:rPr>
          <w:rFonts w:asciiTheme="minorHAnsi" w:hAnsiTheme="minorHAnsi" w:cstheme="minorHAnsi"/>
          <w:bCs/>
          <w:sz w:val="24"/>
          <w:szCs w:val="24"/>
        </w:rPr>
      </w:pPr>
    </w:p>
    <w:p w14:paraId="46FDE0E5" w14:textId="022B67B1" w:rsidR="00B42ED4" w:rsidRPr="00B42ED4" w:rsidRDefault="00B42ED4" w:rsidP="00B42ED4">
      <w:pPr>
        <w:pStyle w:val="Paragrafoelenco"/>
        <w:numPr>
          <w:ilvl w:val="0"/>
          <w:numId w:val="23"/>
        </w:numPr>
        <w:rPr>
          <w:rFonts w:cstheme="minorHAnsi"/>
          <w:bCs/>
          <w:sz w:val="24"/>
          <w:szCs w:val="24"/>
        </w:rPr>
      </w:pPr>
      <w:r w:rsidRPr="00B42ED4">
        <w:rPr>
          <w:rFonts w:cstheme="minorHAnsi"/>
          <w:bCs/>
          <w:sz w:val="24"/>
          <w:szCs w:val="24"/>
        </w:rPr>
        <w:t xml:space="preserve">allo </w:t>
      </w:r>
      <w:r w:rsidRPr="00B42ED4">
        <w:rPr>
          <w:rFonts w:cstheme="minorHAnsi"/>
          <w:b/>
          <w:sz w:val="24"/>
          <w:szCs w:val="24"/>
        </w:rPr>
        <w:t>scambio di classe destinato alle classi TERZE</w:t>
      </w:r>
      <w:r>
        <w:rPr>
          <w:rFonts w:cstheme="minorHAnsi"/>
          <w:bCs/>
          <w:sz w:val="24"/>
          <w:szCs w:val="24"/>
        </w:rPr>
        <w:t xml:space="preserve"> </w:t>
      </w:r>
      <w:r w:rsidRPr="00B42ED4">
        <w:rPr>
          <w:rFonts w:cstheme="minorHAnsi"/>
          <w:bCs/>
          <w:sz w:val="24"/>
          <w:szCs w:val="24"/>
        </w:rPr>
        <w:t xml:space="preserve">articolato in </w:t>
      </w:r>
    </w:p>
    <w:p w14:paraId="179DAEAA" w14:textId="77777777" w:rsidR="001F32EE" w:rsidRPr="00B42ED4" w:rsidRDefault="001F32EE" w:rsidP="001F32EE">
      <w:pPr>
        <w:rPr>
          <w:rFonts w:asciiTheme="minorHAnsi" w:hAnsiTheme="minorHAnsi" w:cstheme="minorHAnsi"/>
          <w:bCs/>
          <w:sz w:val="24"/>
          <w:szCs w:val="24"/>
        </w:rPr>
      </w:pPr>
    </w:p>
    <w:p w14:paraId="6B5BAE21" w14:textId="23F8B753" w:rsidR="001F32EE" w:rsidRPr="00B42ED4" w:rsidRDefault="001F32EE" w:rsidP="001F32EE">
      <w:pPr>
        <w:rPr>
          <w:rFonts w:asciiTheme="minorHAnsi" w:hAnsiTheme="minorHAnsi" w:cstheme="minorHAnsi"/>
          <w:bCs/>
          <w:sz w:val="24"/>
          <w:szCs w:val="24"/>
        </w:rPr>
      </w:pPr>
      <w:r w:rsidRPr="00B42ED4">
        <w:rPr>
          <w:rFonts w:asciiTheme="minorHAnsi" w:hAnsiTheme="minorHAnsi" w:cstheme="minorHAnsi"/>
          <w:b/>
          <w:sz w:val="24"/>
          <w:szCs w:val="24"/>
        </w:rPr>
        <w:t>FASE OSPITALITA’ CRACOVIA</w:t>
      </w:r>
      <w:r w:rsidRPr="00B42ED4">
        <w:rPr>
          <w:rFonts w:asciiTheme="minorHAnsi" w:hAnsiTheme="minorHAnsi" w:cstheme="minorHAnsi"/>
          <w:bCs/>
          <w:sz w:val="24"/>
          <w:szCs w:val="24"/>
        </w:rPr>
        <w:t>: (una settimana dal 20 al 27 NOVEMBRE 2025)</w:t>
      </w:r>
    </w:p>
    <w:p w14:paraId="37340B6B" w14:textId="77777777" w:rsidR="001F32EE" w:rsidRPr="00B42ED4" w:rsidRDefault="001F32EE" w:rsidP="001F32EE">
      <w:pPr>
        <w:rPr>
          <w:rFonts w:asciiTheme="minorHAnsi" w:hAnsiTheme="minorHAnsi" w:cstheme="minorHAnsi"/>
          <w:bCs/>
          <w:sz w:val="24"/>
          <w:szCs w:val="24"/>
        </w:rPr>
      </w:pPr>
    </w:p>
    <w:p w14:paraId="62A6E335" w14:textId="77777777" w:rsidR="001F32EE" w:rsidRPr="00B42ED4" w:rsidRDefault="001F32EE" w:rsidP="001F32EE">
      <w:pPr>
        <w:rPr>
          <w:rFonts w:asciiTheme="minorHAnsi" w:hAnsiTheme="minorHAnsi" w:cstheme="minorHAnsi"/>
          <w:bCs/>
          <w:sz w:val="24"/>
          <w:szCs w:val="24"/>
        </w:rPr>
      </w:pPr>
      <w:r w:rsidRPr="00B42ED4">
        <w:rPr>
          <w:rFonts w:asciiTheme="minorHAnsi" w:hAnsiTheme="minorHAnsi" w:cstheme="minorHAnsi"/>
          <w:b/>
          <w:bCs/>
          <w:sz w:val="24"/>
          <w:szCs w:val="24"/>
        </w:rPr>
        <w:t>FASE INVIO A CRACOVIA</w:t>
      </w:r>
      <w:r w:rsidRPr="00B42ED4">
        <w:rPr>
          <w:rFonts w:asciiTheme="minorHAnsi" w:hAnsiTheme="minorHAnsi" w:cstheme="minorHAnsi"/>
          <w:bCs/>
          <w:sz w:val="24"/>
          <w:szCs w:val="24"/>
        </w:rPr>
        <w:t>: (una settimana a MAGGIO 2026);</w:t>
      </w:r>
    </w:p>
    <w:p w14:paraId="38F2EB5D" w14:textId="37675234" w:rsidR="001F32EE" w:rsidRPr="00B42ED4" w:rsidRDefault="001F32EE" w:rsidP="001F32EE">
      <w:pPr>
        <w:rPr>
          <w:rFonts w:asciiTheme="minorHAnsi" w:hAnsiTheme="minorHAnsi" w:cstheme="minorHAnsi"/>
          <w:bCs/>
          <w:sz w:val="24"/>
          <w:szCs w:val="24"/>
        </w:rPr>
      </w:pPr>
    </w:p>
    <w:p w14:paraId="4FB04227" w14:textId="77777777" w:rsidR="001F32EE" w:rsidRPr="00B42ED4" w:rsidRDefault="001F32EE" w:rsidP="001F32EE">
      <w:pPr>
        <w:rPr>
          <w:rFonts w:asciiTheme="minorHAnsi" w:hAnsiTheme="minorHAnsi" w:cstheme="minorHAnsi"/>
          <w:bCs/>
          <w:sz w:val="24"/>
          <w:szCs w:val="24"/>
        </w:rPr>
      </w:pPr>
    </w:p>
    <w:p w14:paraId="101F81BC" w14:textId="23C654C4" w:rsidR="001F32EE" w:rsidRDefault="00B42ED4" w:rsidP="00B42ED4">
      <w:pPr>
        <w:spacing w:line="480" w:lineRule="auto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B42ED4">
        <w:rPr>
          <w:rFonts w:asciiTheme="minorHAnsi" w:hAnsiTheme="minorHAnsi" w:cstheme="minorHAnsi"/>
          <w:bCs/>
          <w:sz w:val="24"/>
          <w:szCs w:val="24"/>
        </w:rPr>
        <w:t xml:space="preserve">e </w:t>
      </w:r>
      <w:r w:rsidR="001F32EE" w:rsidRPr="00B42ED4">
        <w:rPr>
          <w:rFonts w:asciiTheme="minorHAnsi" w:hAnsiTheme="minorHAnsi" w:cstheme="minorHAnsi"/>
          <w:bCs/>
          <w:sz w:val="24"/>
          <w:szCs w:val="24"/>
        </w:rPr>
        <w:t>si impegna</w:t>
      </w:r>
      <w:r w:rsidRPr="00B42ED4">
        <w:rPr>
          <w:rFonts w:asciiTheme="minorHAnsi" w:hAnsiTheme="minorHAnsi" w:cstheme="minorHAnsi"/>
          <w:bCs/>
          <w:sz w:val="24"/>
          <w:szCs w:val="24"/>
        </w:rPr>
        <w:t>,</w:t>
      </w:r>
      <w:r w:rsidR="001F32EE" w:rsidRPr="00B42ED4">
        <w:rPr>
          <w:rFonts w:asciiTheme="minorHAnsi" w:hAnsiTheme="minorHAnsi" w:cstheme="minorHAnsi"/>
          <w:bCs/>
          <w:sz w:val="24"/>
          <w:szCs w:val="24"/>
        </w:rPr>
        <w:t xml:space="preserve"> altresì</w:t>
      </w:r>
      <w:r w:rsidRPr="00B42ED4">
        <w:rPr>
          <w:rFonts w:asciiTheme="minorHAnsi" w:hAnsiTheme="minorHAnsi" w:cstheme="minorHAnsi"/>
          <w:bCs/>
          <w:sz w:val="24"/>
          <w:szCs w:val="24"/>
        </w:rPr>
        <w:t>,</w:t>
      </w:r>
      <w:r w:rsidR="001F32EE" w:rsidRPr="00B42ED4">
        <w:rPr>
          <w:rFonts w:asciiTheme="minorHAnsi" w:hAnsiTheme="minorHAnsi" w:cstheme="minorHAnsi"/>
          <w:bCs/>
          <w:sz w:val="24"/>
          <w:szCs w:val="24"/>
        </w:rPr>
        <w:t xml:space="preserve"> a contribuire nella fase di ospitalità alle spese relative alle uscite, ovvero trasporto e guide in lingue inglese e italiana</w:t>
      </w:r>
      <w:r w:rsidRPr="00B42ED4">
        <w:rPr>
          <w:rFonts w:asciiTheme="minorHAnsi" w:hAnsiTheme="minorHAnsi" w:cstheme="minorHAnsi"/>
          <w:bCs/>
          <w:sz w:val="24"/>
          <w:szCs w:val="24"/>
        </w:rPr>
        <w:t xml:space="preserve"> e </w:t>
      </w:r>
      <w:r w:rsidR="001F32EE" w:rsidRPr="00B42ED4">
        <w:rPr>
          <w:rFonts w:asciiTheme="minorHAnsi" w:hAnsiTheme="minorHAnsi" w:cstheme="minorHAnsi"/>
          <w:bCs/>
          <w:sz w:val="24"/>
          <w:szCs w:val="24"/>
        </w:rPr>
        <w:t>nella fase di invio alle spese relative al viaggio</w:t>
      </w:r>
      <w:r>
        <w:rPr>
          <w:rFonts w:asciiTheme="minorHAnsi" w:hAnsiTheme="minorHAnsi" w:cstheme="minorHAnsi"/>
          <w:bCs/>
          <w:sz w:val="24"/>
          <w:szCs w:val="24"/>
        </w:rPr>
        <w:t>;</w:t>
      </w:r>
    </w:p>
    <w:p w14:paraId="52893CD0" w14:textId="2BC5F5EA" w:rsidR="00B42ED4" w:rsidRDefault="00B42ED4" w:rsidP="00B42ED4">
      <w:pPr>
        <w:spacing w:line="480" w:lineRule="auto"/>
        <w:jc w:val="both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^^^^^^^^^^^^^^^^^^^^^^^^^^^^^^^^^^^^^^^^^^^^^^^^^^^^^^^^^^^^^^^^^^^^^^^^^^^^^^^^</w:t>
      </w:r>
    </w:p>
    <w:p w14:paraId="23C0CCF6" w14:textId="331FEA1F" w:rsidR="001F32EE" w:rsidRPr="00B42ED4" w:rsidRDefault="00B42ED4" w:rsidP="00A945B8">
      <w:pPr>
        <w:pStyle w:val="Paragrafoelenco"/>
        <w:numPr>
          <w:ilvl w:val="0"/>
          <w:numId w:val="23"/>
        </w:numPr>
        <w:spacing w:line="480" w:lineRule="auto"/>
        <w:jc w:val="both"/>
      </w:pPr>
      <w:r w:rsidRPr="00B42ED4">
        <w:rPr>
          <w:rFonts w:cstheme="minorHAnsi"/>
          <w:bCs/>
          <w:sz w:val="24"/>
          <w:szCs w:val="24"/>
        </w:rPr>
        <w:t xml:space="preserve">al progetto ERASMUS </w:t>
      </w:r>
      <w:r w:rsidRPr="00B42ED4">
        <w:rPr>
          <w:rFonts w:ascii="Calibri" w:hAnsi="Calibri" w:cs="Calibri"/>
          <w:bCs/>
          <w:sz w:val="24"/>
          <w:szCs w:val="24"/>
        </w:rPr>
        <w:t>“</w:t>
      </w:r>
      <w:proofErr w:type="spellStart"/>
      <w:r w:rsidRPr="00B42ED4">
        <w:rPr>
          <w:rFonts w:ascii="Calibri" w:hAnsi="Calibri" w:cs="Calibri"/>
          <w:bCs/>
          <w:sz w:val="24"/>
          <w:szCs w:val="24"/>
        </w:rPr>
        <w:t>European</w:t>
      </w:r>
      <w:proofErr w:type="spellEnd"/>
      <w:r w:rsidRPr="00B42ED4">
        <w:rPr>
          <w:rFonts w:ascii="Calibri" w:hAnsi="Calibri" w:cs="Calibri"/>
          <w:bCs/>
          <w:sz w:val="24"/>
          <w:szCs w:val="24"/>
        </w:rPr>
        <w:t xml:space="preserve"> Green School </w:t>
      </w:r>
      <w:proofErr w:type="spellStart"/>
      <w:r w:rsidRPr="00B42ED4">
        <w:rPr>
          <w:rFonts w:ascii="Calibri" w:hAnsi="Calibri" w:cs="Calibri"/>
          <w:bCs/>
          <w:sz w:val="24"/>
          <w:szCs w:val="24"/>
        </w:rPr>
        <w:t>Council</w:t>
      </w:r>
      <w:proofErr w:type="spellEnd"/>
      <w:r w:rsidRPr="00B42ED4">
        <w:rPr>
          <w:rFonts w:ascii="Calibri" w:hAnsi="Calibri" w:cs="Calibri"/>
          <w:bCs/>
          <w:sz w:val="24"/>
          <w:szCs w:val="24"/>
        </w:rPr>
        <w:t>”</w:t>
      </w:r>
      <w:r>
        <w:rPr>
          <w:rFonts w:ascii="Calibri" w:hAnsi="Calibri" w:cs="Calibri"/>
          <w:bCs/>
          <w:sz w:val="24"/>
          <w:szCs w:val="24"/>
        </w:rPr>
        <w:t>, destinato alle classi SECONDE</w:t>
      </w:r>
    </w:p>
    <w:p w14:paraId="239EC723" w14:textId="77777777" w:rsidR="00B42ED4" w:rsidRDefault="00B42ED4" w:rsidP="00B42ED4">
      <w:pPr>
        <w:ind w:left="360"/>
        <w:rPr>
          <w:rFonts w:ascii="Calibri" w:hAnsi="Calibri" w:cs="Calibri"/>
          <w:bCs/>
          <w:sz w:val="24"/>
          <w:szCs w:val="24"/>
        </w:rPr>
      </w:pPr>
      <w:r w:rsidRPr="00B42ED4">
        <w:rPr>
          <w:rFonts w:asciiTheme="minorHAnsi" w:hAnsiTheme="minorHAnsi" w:cstheme="minorHAnsi"/>
          <w:bCs/>
          <w:sz w:val="24"/>
          <w:szCs w:val="24"/>
        </w:rPr>
        <w:t>e si impegna, altresì</w:t>
      </w:r>
      <w:r w:rsidRPr="00B42ED4">
        <w:rPr>
          <w:rFonts w:ascii="Calibri" w:hAnsi="Calibri" w:cs="Calibri"/>
          <w:bCs/>
          <w:sz w:val="24"/>
          <w:szCs w:val="24"/>
        </w:rPr>
        <w:t xml:space="preserve"> </w:t>
      </w:r>
      <w:r w:rsidRPr="00B42ED4">
        <w:rPr>
          <w:rFonts w:ascii="Calibri" w:hAnsi="Calibri" w:cs="Calibri"/>
          <w:bCs/>
          <w:sz w:val="24"/>
          <w:szCs w:val="24"/>
        </w:rPr>
        <w:t>ad ospitare un ragazzo o una ragazza europeo/a</w:t>
      </w:r>
      <w:r>
        <w:rPr>
          <w:rFonts w:ascii="Calibri" w:hAnsi="Calibri" w:cs="Calibri"/>
          <w:bCs/>
          <w:sz w:val="24"/>
          <w:szCs w:val="24"/>
        </w:rPr>
        <w:t xml:space="preserve"> </w:t>
      </w:r>
    </w:p>
    <w:p w14:paraId="0B22DD34" w14:textId="6DE52729" w:rsidR="00B42ED4" w:rsidRPr="00B42ED4" w:rsidRDefault="00B42ED4" w:rsidP="00B42ED4">
      <w:pPr>
        <w:ind w:left="360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>e</w:t>
      </w:r>
      <w:r w:rsidRPr="00B42ED4">
        <w:rPr>
          <w:rFonts w:ascii="Calibri" w:hAnsi="Calibri" w:cs="Calibri"/>
          <w:bCs/>
          <w:sz w:val="24"/>
          <w:szCs w:val="24"/>
        </w:rPr>
        <w:t xml:space="preserve"> a partire, ospite dello/a stesso/a ragazzo/a</w:t>
      </w:r>
      <w:r w:rsidR="00804BC3">
        <w:rPr>
          <w:rFonts w:ascii="Calibri" w:hAnsi="Calibri" w:cs="Calibri"/>
          <w:bCs/>
          <w:sz w:val="24"/>
          <w:szCs w:val="24"/>
        </w:rPr>
        <w:t>.</w:t>
      </w:r>
    </w:p>
    <w:p w14:paraId="5CD41184" w14:textId="77777777" w:rsidR="001F32EE" w:rsidRDefault="001F32EE" w:rsidP="001F32EE">
      <w:pPr>
        <w:jc w:val="both"/>
      </w:pPr>
    </w:p>
    <w:p w14:paraId="6FAC76E8" w14:textId="77777777" w:rsidR="001F32EE" w:rsidRDefault="001F32EE" w:rsidP="001F32EE">
      <w:pPr>
        <w:jc w:val="both"/>
      </w:pPr>
    </w:p>
    <w:p w14:paraId="1D74683E" w14:textId="77777777" w:rsidR="001F32EE" w:rsidRDefault="001F32EE" w:rsidP="001F32EE">
      <w:pPr>
        <w:jc w:val="both"/>
      </w:pPr>
    </w:p>
    <w:p w14:paraId="2A8D22C5" w14:textId="490542EC" w:rsidR="001F32EE" w:rsidRDefault="001F32EE" w:rsidP="001F32EE">
      <w:pPr>
        <w:jc w:val="both"/>
      </w:pPr>
      <w:r>
        <w:t>Cerignola, ________________</w:t>
      </w:r>
      <w:r>
        <w:tab/>
      </w:r>
      <w:r>
        <w:tab/>
        <w:t xml:space="preserve">FIRMA </w:t>
      </w:r>
      <w:r w:rsidR="00804BC3">
        <w:t>DEI GENITORI</w:t>
      </w:r>
      <w:r>
        <w:t>____________________________________</w:t>
      </w:r>
    </w:p>
    <w:p w14:paraId="18C2A50B" w14:textId="77777777" w:rsidR="00804BC3" w:rsidRDefault="00804BC3" w:rsidP="001F32EE">
      <w:pPr>
        <w:jc w:val="both"/>
      </w:pPr>
    </w:p>
    <w:p w14:paraId="50ED8D18" w14:textId="77777777" w:rsidR="00804BC3" w:rsidRDefault="00804BC3" w:rsidP="001F32EE">
      <w:pPr>
        <w:jc w:val="both"/>
      </w:pPr>
    </w:p>
    <w:p w14:paraId="7F0EE558" w14:textId="0E107F80" w:rsidR="00804BC3" w:rsidRDefault="00804BC3" w:rsidP="001F32EE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</w:t>
      </w:r>
    </w:p>
    <w:p w14:paraId="037B9CA3" w14:textId="77777777" w:rsidR="001F32EE" w:rsidRDefault="001F32EE" w:rsidP="001F32EE">
      <w:pPr>
        <w:rPr>
          <w:rFonts w:ascii="Calibri" w:hAnsi="Calibri" w:cs="Calibri"/>
          <w:bCs/>
          <w:sz w:val="24"/>
          <w:szCs w:val="24"/>
        </w:rPr>
      </w:pPr>
    </w:p>
    <w:p w14:paraId="4ECB5773" w14:textId="6005994C" w:rsidR="000F44ED" w:rsidRDefault="000F44ED" w:rsidP="001F32EE">
      <w:pPr>
        <w:pStyle w:val="Corpotesto"/>
        <w:tabs>
          <w:tab w:val="left" w:pos="7081"/>
        </w:tabs>
        <w:ind w:right="742"/>
        <w:rPr>
          <w:rFonts w:asciiTheme="minorHAnsi" w:hAnsiTheme="minorHAnsi" w:cstheme="minorHAnsi"/>
        </w:rPr>
      </w:pPr>
    </w:p>
    <w:sectPr w:rsidR="000F44ED" w:rsidSect="008955EE">
      <w:headerReference w:type="default" r:id="rId8"/>
      <w:footerReference w:type="default" r:id="rId9"/>
      <w:pgSz w:w="11906" w:h="16838"/>
      <w:pgMar w:top="2410" w:right="1134" w:bottom="141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49CA44" w14:textId="77777777" w:rsidR="00813F00" w:rsidRDefault="00813F00" w:rsidP="008955EE">
      <w:r>
        <w:separator/>
      </w:r>
    </w:p>
  </w:endnote>
  <w:endnote w:type="continuationSeparator" w:id="0">
    <w:p w14:paraId="786D9772" w14:textId="77777777" w:rsidR="00813F00" w:rsidRDefault="00813F00" w:rsidP="008955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F0421F" w14:textId="77777777" w:rsidR="008955EE" w:rsidRPr="008955EE" w:rsidRDefault="008955EE" w:rsidP="008955EE">
    <w:pPr>
      <w:pStyle w:val="Pidipagina"/>
      <w:jc w:val="center"/>
      <w:rPr>
        <w:color w:val="365F91" w:themeColor="accent1" w:themeShade="BF"/>
        <w:sz w:val="16"/>
      </w:rPr>
    </w:pPr>
    <w:r w:rsidRPr="008955EE">
      <w:rPr>
        <w:color w:val="365F91" w:themeColor="accent1" w:themeShade="BF"/>
        <w:sz w:val="16"/>
      </w:rPr>
      <w:t>Via degli Oleandri, 1 – 71042 Cerignola (FG) – Tel. / Fax 0885 447</w:t>
    </w:r>
    <w:r w:rsidR="00F27BD4">
      <w:rPr>
        <w:color w:val="365F91" w:themeColor="accent1" w:themeShade="BF"/>
        <w:sz w:val="16"/>
      </w:rPr>
      <w:t>8</w:t>
    </w:r>
    <w:r w:rsidRPr="008955EE">
      <w:rPr>
        <w:color w:val="365F91" w:themeColor="accent1" w:themeShade="BF"/>
        <w:sz w:val="16"/>
      </w:rPr>
      <w:t xml:space="preserve">03 – Email: fgic87400n@istruzione.it – </w:t>
    </w:r>
    <w:proofErr w:type="spellStart"/>
    <w:r w:rsidRPr="008955EE">
      <w:rPr>
        <w:color w:val="365F91" w:themeColor="accent1" w:themeShade="BF"/>
        <w:sz w:val="16"/>
      </w:rPr>
      <w:t>Pec</w:t>
    </w:r>
    <w:proofErr w:type="spellEnd"/>
    <w:r w:rsidRPr="008955EE">
      <w:rPr>
        <w:color w:val="365F91" w:themeColor="accent1" w:themeShade="BF"/>
        <w:sz w:val="16"/>
      </w:rPr>
      <w:t>: fgic87400n@pec.istruzione.it</w:t>
    </w:r>
  </w:p>
  <w:p w14:paraId="1225A264" w14:textId="77777777" w:rsidR="008955EE" w:rsidRPr="008955EE" w:rsidRDefault="008955EE" w:rsidP="008955EE">
    <w:pPr>
      <w:pStyle w:val="Pidipagina"/>
      <w:jc w:val="center"/>
      <w:rPr>
        <w:color w:val="365F91" w:themeColor="accent1" w:themeShade="BF"/>
        <w:sz w:val="18"/>
      </w:rPr>
    </w:pPr>
    <w:r w:rsidRPr="008955EE">
      <w:rPr>
        <w:color w:val="365F91" w:themeColor="accent1" w:themeShade="BF"/>
        <w:sz w:val="16"/>
      </w:rPr>
      <w:t xml:space="preserve">C.F. 90039290714 – </w:t>
    </w:r>
    <w:proofErr w:type="spellStart"/>
    <w:r w:rsidRPr="008955EE">
      <w:rPr>
        <w:color w:val="365F91" w:themeColor="accent1" w:themeShade="BF"/>
        <w:sz w:val="16"/>
      </w:rPr>
      <w:t>Cod.Mecc</w:t>
    </w:r>
    <w:proofErr w:type="spellEnd"/>
    <w:r w:rsidRPr="008955EE">
      <w:rPr>
        <w:color w:val="365F91" w:themeColor="accent1" w:themeShade="BF"/>
        <w:sz w:val="16"/>
      </w:rPr>
      <w:t>. FGIC87400N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D58F41" w14:textId="77777777" w:rsidR="00813F00" w:rsidRDefault="00813F00" w:rsidP="008955EE">
      <w:r>
        <w:separator/>
      </w:r>
    </w:p>
  </w:footnote>
  <w:footnote w:type="continuationSeparator" w:id="0">
    <w:p w14:paraId="47393091" w14:textId="77777777" w:rsidR="00813F00" w:rsidRDefault="00813F00" w:rsidP="008955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20DEDB" w14:textId="77777777" w:rsidR="008955EE" w:rsidRDefault="008955EE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75C05C9C" wp14:editId="6FADCFB8">
          <wp:simplePos x="0" y="0"/>
          <wp:positionH relativeFrom="page">
            <wp:posOffset>47625</wp:posOffset>
          </wp:positionH>
          <wp:positionV relativeFrom="paragraph">
            <wp:posOffset>-278130</wp:posOffset>
          </wp:positionV>
          <wp:extent cx="7486650" cy="1295400"/>
          <wp:effectExtent l="19050" t="0" r="0" b="0"/>
          <wp:wrapNone/>
          <wp:docPr id="1" name="Immagine 0" descr="Carta Intestata - Padre Pio Di Vittorio 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rta Intestata - Padre Pio Di Vittorio 2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486650" cy="1295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02C87"/>
    <w:multiLevelType w:val="hybridMultilevel"/>
    <w:tmpl w:val="5A4C6AB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220B3F"/>
    <w:multiLevelType w:val="hybridMultilevel"/>
    <w:tmpl w:val="1D6E60C4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B0A36ED"/>
    <w:multiLevelType w:val="hybridMultilevel"/>
    <w:tmpl w:val="AFA84B6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AB583B"/>
    <w:multiLevelType w:val="hybridMultilevel"/>
    <w:tmpl w:val="CBD2D13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C57D2D"/>
    <w:multiLevelType w:val="hybridMultilevel"/>
    <w:tmpl w:val="59C664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046D3C"/>
    <w:multiLevelType w:val="hybridMultilevel"/>
    <w:tmpl w:val="67941F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3B3757"/>
    <w:multiLevelType w:val="hybridMultilevel"/>
    <w:tmpl w:val="AF281378"/>
    <w:lvl w:ilvl="0" w:tplc="3ABCC7C6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768793B"/>
    <w:multiLevelType w:val="hybridMultilevel"/>
    <w:tmpl w:val="50F4030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1169B6"/>
    <w:multiLevelType w:val="hybridMultilevel"/>
    <w:tmpl w:val="3618C0B4"/>
    <w:lvl w:ilvl="0" w:tplc="29B69DEE">
      <w:numFmt w:val="bullet"/>
      <w:lvlText w:val=""/>
      <w:lvlJc w:val="left"/>
      <w:pPr>
        <w:ind w:left="6514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49D6189A">
      <w:numFmt w:val="bullet"/>
      <w:lvlText w:val="•"/>
      <w:lvlJc w:val="left"/>
      <w:pPr>
        <w:ind w:left="6860" w:hanging="360"/>
      </w:pPr>
      <w:rPr>
        <w:rFonts w:hint="default"/>
        <w:lang w:val="it-IT" w:eastAsia="en-US" w:bidi="ar-SA"/>
      </w:rPr>
    </w:lvl>
    <w:lvl w:ilvl="2" w:tplc="1C6261C6">
      <w:numFmt w:val="bullet"/>
      <w:lvlText w:val="•"/>
      <w:lvlJc w:val="left"/>
      <w:pPr>
        <w:ind w:left="7200" w:hanging="360"/>
      </w:pPr>
      <w:rPr>
        <w:rFonts w:hint="default"/>
        <w:lang w:val="it-IT" w:eastAsia="en-US" w:bidi="ar-SA"/>
      </w:rPr>
    </w:lvl>
    <w:lvl w:ilvl="3" w:tplc="73E8F930">
      <w:numFmt w:val="bullet"/>
      <w:lvlText w:val="•"/>
      <w:lvlJc w:val="left"/>
      <w:pPr>
        <w:ind w:left="7540" w:hanging="360"/>
      </w:pPr>
      <w:rPr>
        <w:rFonts w:hint="default"/>
        <w:lang w:val="it-IT" w:eastAsia="en-US" w:bidi="ar-SA"/>
      </w:rPr>
    </w:lvl>
    <w:lvl w:ilvl="4" w:tplc="51187200">
      <w:numFmt w:val="bullet"/>
      <w:lvlText w:val="•"/>
      <w:lvlJc w:val="left"/>
      <w:pPr>
        <w:ind w:left="7880" w:hanging="360"/>
      </w:pPr>
      <w:rPr>
        <w:rFonts w:hint="default"/>
        <w:lang w:val="it-IT" w:eastAsia="en-US" w:bidi="ar-SA"/>
      </w:rPr>
    </w:lvl>
    <w:lvl w:ilvl="5" w:tplc="0B285464">
      <w:numFmt w:val="bullet"/>
      <w:lvlText w:val="•"/>
      <w:lvlJc w:val="left"/>
      <w:pPr>
        <w:ind w:left="8221" w:hanging="360"/>
      </w:pPr>
      <w:rPr>
        <w:rFonts w:hint="default"/>
        <w:lang w:val="it-IT" w:eastAsia="en-US" w:bidi="ar-SA"/>
      </w:rPr>
    </w:lvl>
    <w:lvl w:ilvl="6" w:tplc="1180A228">
      <w:numFmt w:val="bullet"/>
      <w:lvlText w:val="•"/>
      <w:lvlJc w:val="left"/>
      <w:pPr>
        <w:ind w:left="8561" w:hanging="360"/>
      </w:pPr>
      <w:rPr>
        <w:rFonts w:hint="default"/>
        <w:lang w:val="it-IT" w:eastAsia="en-US" w:bidi="ar-SA"/>
      </w:rPr>
    </w:lvl>
    <w:lvl w:ilvl="7" w:tplc="436A9924">
      <w:numFmt w:val="bullet"/>
      <w:lvlText w:val="•"/>
      <w:lvlJc w:val="left"/>
      <w:pPr>
        <w:ind w:left="8901" w:hanging="360"/>
      </w:pPr>
      <w:rPr>
        <w:rFonts w:hint="default"/>
        <w:lang w:val="it-IT" w:eastAsia="en-US" w:bidi="ar-SA"/>
      </w:rPr>
    </w:lvl>
    <w:lvl w:ilvl="8" w:tplc="7B4C84B2">
      <w:numFmt w:val="bullet"/>
      <w:lvlText w:val="•"/>
      <w:lvlJc w:val="left"/>
      <w:pPr>
        <w:ind w:left="9241" w:hanging="360"/>
      </w:pPr>
      <w:rPr>
        <w:rFonts w:hint="default"/>
        <w:lang w:val="it-IT" w:eastAsia="en-US" w:bidi="ar-SA"/>
      </w:rPr>
    </w:lvl>
  </w:abstractNum>
  <w:abstractNum w:abstractNumId="9" w15:restartNumberingAfterBreak="0">
    <w:nsid w:val="3AA04DB2"/>
    <w:multiLevelType w:val="hybridMultilevel"/>
    <w:tmpl w:val="E69A452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BD0AFF"/>
    <w:multiLevelType w:val="hybridMultilevel"/>
    <w:tmpl w:val="2F58AF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866304"/>
    <w:multiLevelType w:val="hybridMultilevel"/>
    <w:tmpl w:val="B96268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EC74CE"/>
    <w:multiLevelType w:val="hybridMultilevel"/>
    <w:tmpl w:val="B47A26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B051C1"/>
    <w:multiLevelType w:val="hybridMultilevel"/>
    <w:tmpl w:val="80628C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EE1C84"/>
    <w:multiLevelType w:val="hybridMultilevel"/>
    <w:tmpl w:val="A25C37C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1D5DB4"/>
    <w:multiLevelType w:val="hybridMultilevel"/>
    <w:tmpl w:val="50F4030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626166"/>
    <w:multiLevelType w:val="hybridMultilevel"/>
    <w:tmpl w:val="162AB176"/>
    <w:lvl w:ilvl="0" w:tplc="0410000F">
      <w:start w:val="1"/>
      <w:numFmt w:val="decimal"/>
      <w:lvlText w:val="%1."/>
      <w:lvlJc w:val="left"/>
      <w:pPr>
        <w:ind w:left="785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EA184F"/>
    <w:multiLevelType w:val="hybridMultilevel"/>
    <w:tmpl w:val="838E5026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8" w15:restartNumberingAfterBreak="0">
    <w:nsid w:val="628A0E37"/>
    <w:multiLevelType w:val="hybridMultilevel"/>
    <w:tmpl w:val="243EB8A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E61F11"/>
    <w:multiLevelType w:val="hybridMultilevel"/>
    <w:tmpl w:val="50F4030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3E449F6"/>
    <w:multiLevelType w:val="hybridMultilevel"/>
    <w:tmpl w:val="710654A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7F073B"/>
    <w:multiLevelType w:val="hybridMultilevel"/>
    <w:tmpl w:val="1286E9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867E9A"/>
    <w:multiLevelType w:val="hybridMultilevel"/>
    <w:tmpl w:val="B44A040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1444114">
    <w:abstractNumId w:val="12"/>
  </w:num>
  <w:num w:numId="2" w16cid:durableId="2020619661">
    <w:abstractNumId w:val="21"/>
  </w:num>
  <w:num w:numId="3" w16cid:durableId="1438863450">
    <w:abstractNumId w:val="17"/>
  </w:num>
  <w:num w:numId="4" w16cid:durableId="662469582">
    <w:abstractNumId w:val="16"/>
  </w:num>
  <w:num w:numId="5" w16cid:durableId="202182100">
    <w:abstractNumId w:val="13"/>
  </w:num>
  <w:num w:numId="6" w16cid:durableId="1695036135">
    <w:abstractNumId w:val="1"/>
  </w:num>
  <w:num w:numId="7" w16cid:durableId="1928728844">
    <w:abstractNumId w:val="11"/>
  </w:num>
  <w:num w:numId="8" w16cid:durableId="116215791">
    <w:abstractNumId w:val="5"/>
  </w:num>
  <w:num w:numId="9" w16cid:durableId="510679327">
    <w:abstractNumId w:val="4"/>
  </w:num>
  <w:num w:numId="10" w16cid:durableId="1450858910">
    <w:abstractNumId w:val="0"/>
  </w:num>
  <w:num w:numId="11" w16cid:durableId="1406151166">
    <w:abstractNumId w:val="14"/>
  </w:num>
  <w:num w:numId="12" w16cid:durableId="1091508847">
    <w:abstractNumId w:val="2"/>
  </w:num>
  <w:num w:numId="13" w16cid:durableId="499395840">
    <w:abstractNumId w:val="18"/>
  </w:num>
  <w:num w:numId="14" w16cid:durableId="1838769149">
    <w:abstractNumId w:val="20"/>
  </w:num>
  <w:num w:numId="15" w16cid:durableId="1019549151">
    <w:abstractNumId w:val="9"/>
  </w:num>
  <w:num w:numId="16" w16cid:durableId="769817731">
    <w:abstractNumId w:val="10"/>
  </w:num>
  <w:num w:numId="17" w16cid:durableId="1395932616">
    <w:abstractNumId w:val="22"/>
  </w:num>
  <w:num w:numId="18" w16cid:durableId="1121723922">
    <w:abstractNumId w:val="6"/>
  </w:num>
  <w:num w:numId="19" w16cid:durableId="1917276230">
    <w:abstractNumId w:val="8"/>
  </w:num>
  <w:num w:numId="20" w16cid:durableId="1781533179">
    <w:abstractNumId w:val="19"/>
  </w:num>
  <w:num w:numId="21" w16cid:durableId="480584026">
    <w:abstractNumId w:val="7"/>
  </w:num>
  <w:num w:numId="22" w16cid:durableId="1985234458">
    <w:abstractNumId w:val="15"/>
  </w:num>
  <w:num w:numId="23" w16cid:durableId="20273675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450A"/>
    <w:rsid w:val="0000450A"/>
    <w:rsid w:val="00016244"/>
    <w:rsid w:val="00033A42"/>
    <w:rsid w:val="00040906"/>
    <w:rsid w:val="000643F0"/>
    <w:rsid w:val="000733E3"/>
    <w:rsid w:val="000B466D"/>
    <w:rsid w:val="000C133C"/>
    <w:rsid w:val="000D7C7E"/>
    <w:rsid w:val="000E43B4"/>
    <w:rsid w:val="000F2CD6"/>
    <w:rsid w:val="000F44ED"/>
    <w:rsid w:val="00122C2C"/>
    <w:rsid w:val="001348CE"/>
    <w:rsid w:val="00143B42"/>
    <w:rsid w:val="00147A55"/>
    <w:rsid w:val="001524D4"/>
    <w:rsid w:val="0016357C"/>
    <w:rsid w:val="00170E56"/>
    <w:rsid w:val="00193AE7"/>
    <w:rsid w:val="001A32B4"/>
    <w:rsid w:val="001A6DD6"/>
    <w:rsid w:val="001D66D2"/>
    <w:rsid w:val="001E386C"/>
    <w:rsid w:val="001F32EE"/>
    <w:rsid w:val="001F4EE3"/>
    <w:rsid w:val="0022063E"/>
    <w:rsid w:val="0022532F"/>
    <w:rsid w:val="00241B7A"/>
    <w:rsid w:val="00243286"/>
    <w:rsid w:val="00245D5A"/>
    <w:rsid w:val="002771E9"/>
    <w:rsid w:val="00294135"/>
    <w:rsid w:val="002B3170"/>
    <w:rsid w:val="002B3D8E"/>
    <w:rsid w:val="002D0BEC"/>
    <w:rsid w:val="002D39BC"/>
    <w:rsid w:val="00302A87"/>
    <w:rsid w:val="0031517E"/>
    <w:rsid w:val="003413D4"/>
    <w:rsid w:val="00345CF6"/>
    <w:rsid w:val="003A25FC"/>
    <w:rsid w:val="003B09B6"/>
    <w:rsid w:val="00402446"/>
    <w:rsid w:val="0041557E"/>
    <w:rsid w:val="00430413"/>
    <w:rsid w:val="00441969"/>
    <w:rsid w:val="0047266A"/>
    <w:rsid w:val="00474E69"/>
    <w:rsid w:val="004C6DA8"/>
    <w:rsid w:val="004E1A94"/>
    <w:rsid w:val="004E2DC9"/>
    <w:rsid w:val="004E4CA3"/>
    <w:rsid w:val="004E717F"/>
    <w:rsid w:val="004F5503"/>
    <w:rsid w:val="005058BE"/>
    <w:rsid w:val="00560DCD"/>
    <w:rsid w:val="005A514A"/>
    <w:rsid w:val="005B21BF"/>
    <w:rsid w:val="005E2A7D"/>
    <w:rsid w:val="00612976"/>
    <w:rsid w:val="006561CF"/>
    <w:rsid w:val="00665C25"/>
    <w:rsid w:val="00673F94"/>
    <w:rsid w:val="006841EC"/>
    <w:rsid w:val="006D34A1"/>
    <w:rsid w:val="006F2386"/>
    <w:rsid w:val="006F5C70"/>
    <w:rsid w:val="006F786A"/>
    <w:rsid w:val="00747D7A"/>
    <w:rsid w:val="00751A81"/>
    <w:rsid w:val="0078759C"/>
    <w:rsid w:val="007960CC"/>
    <w:rsid w:val="007A5303"/>
    <w:rsid w:val="007B2E07"/>
    <w:rsid w:val="007B562F"/>
    <w:rsid w:val="007D7E5F"/>
    <w:rsid w:val="00804BC3"/>
    <w:rsid w:val="00805FD2"/>
    <w:rsid w:val="00813F00"/>
    <w:rsid w:val="0082434C"/>
    <w:rsid w:val="00830B16"/>
    <w:rsid w:val="008729D9"/>
    <w:rsid w:val="00883A2D"/>
    <w:rsid w:val="008910DD"/>
    <w:rsid w:val="008955EE"/>
    <w:rsid w:val="008D4C65"/>
    <w:rsid w:val="008E3DD0"/>
    <w:rsid w:val="008F4697"/>
    <w:rsid w:val="009118E1"/>
    <w:rsid w:val="009515CF"/>
    <w:rsid w:val="009704CC"/>
    <w:rsid w:val="009A23DF"/>
    <w:rsid w:val="009A3436"/>
    <w:rsid w:val="009A55B0"/>
    <w:rsid w:val="009B320F"/>
    <w:rsid w:val="009C2B3A"/>
    <w:rsid w:val="009C5523"/>
    <w:rsid w:val="009D5D71"/>
    <w:rsid w:val="009E7348"/>
    <w:rsid w:val="009F44BF"/>
    <w:rsid w:val="009F691C"/>
    <w:rsid w:val="00A368D1"/>
    <w:rsid w:val="00A47F3B"/>
    <w:rsid w:val="00A60D49"/>
    <w:rsid w:val="00A76E25"/>
    <w:rsid w:val="00A877E6"/>
    <w:rsid w:val="00A95D30"/>
    <w:rsid w:val="00A95E9A"/>
    <w:rsid w:val="00AB17FD"/>
    <w:rsid w:val="00AB425E"/>
    <w:rsid w:val="00AD6ADD"/>
    <w:rsid w:val="00AF0D8B"/>
    <w:rsid w:val="00B02DF8"/>
    <w:rsid w:val="00B07A5C"/>
    <w:rsid w:val="00B120FB"/>
    <w:rsid w:val="00B30B83"/>
    <w:rsid w:val="00B404A7"/>
    <w:rsid w:val="00B42ED4"/>
    <w:rsid w:val="00B560DA"/>
    <w:rsid w:val="00B60D33"/>
    <w:rsid w:val="00B846A8"/>
    <w:rsid w:val="00B84B89"/>
    <w:rsid w:val="00B92480"/>
    <w:rsid w:val="00BB3577"/>
    <w:rsid w:val="00BC2720"/>
    <w:rsid w:val="00BD2FC2"/>
    <w:rsid w:val="00C065BB"/>
    <w:rsid w:val="00C2161F"/>
    <w:rsid w:val="00C42133"/>
    <w:rsid w:val="00C6248D"/>
    <w:rsid w:val="00C62533"/>
    <w:rsid w:val="00C661C3"/>
    <w:rsid w:val="00C7084E"/>
    <w:rsid w:val="00C7300F"/>
    <w:rsid w:val="00CB136F"/>
    <w:rsid w:val="00CB648E"/>
    <w:rsid w:val="00CC5079"/>
    <w:rsid w:val="00CE044D"/>
    <w:rsid w:val="00CF2D5F"/>
    <w:rsid w:val="00CF3E15"/>
    <w:rsid w:val="00D00C3E"/>
    <w:rsid w:val="00D11595"/>
    <w:rsid w:val="00D46E83"/>
    <w:rsid w:val="00D61E1F"/>
    <w:rsid w:val="00D73FF0"/>
    <w:rsid w:val="00DC4C6A"/>
    <w:rsid w:val="00DC507E"/>
    <w:rsid w:val="00DD6D1E"/>
    <w:rsid w:val="00E0793A"/>
    <w:rsid w:val="00E70223"/>
    <w:rsid w:val="00EB5ABF"/>
    <w:rsid w:val="00EC6EA2"/>
    <w:rsid w:val="00EF75EC"/>
    <w:rsid w:val="00F27BD4"/>
    <w:rsid w:val="00F3149F"/>
    <w:rsid w:val="00F43536"/>
    <w:rsid w:val="00F50BCE"/>
    <w:rsid w:val="00F704D3"/>
    <w:rsid w:val="00F97E42"/>
    <w:rsid w:val="00F97F91"/>
    <w:rsid w:val="00FC78CA"/>
    <w:rsid w:val="00FF205E"/>
    <w:rsid w:val="00FF4D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226089"/>
  <w15:docId w15:val="{F7C68974-2862-4600-8904-BB6DC4728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B5A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unhideWhenUsed/>
    <w:rsid w:val="008955EE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8955EE"/>
  </w:style>
  <w:style w:type="paragraph" w:styleId="Pidipagina">
    <w:name w:val="footer"/>
    <w:basedOn w:val="Normale"/>
    <w:link w:val="PidipaginaCarattere"/>
    <w:uiPriority w:val="99"/>
    <w:semiHidden/>
    <w:unhideWhenUsed/>
    <w:rsid w:val="008955EE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8955E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955EE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955EE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8955EE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1"/>
    <w:qFormat/>
    <w:rsid w:val="000D7C7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Grigliatabella">
    <w:name w:val="Table Grid"/>
    <w:basedOn w:val="Tabellanormale"/>
    <w:uiPriority w:val="59"/>
    <w:rsid w:val="00665C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1"/>
    <w:qFormat/>
    <w:rsid w:val="00A95E9A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A95E9A"/>
    <w:rPr>
      <w:rFonts w:ascii="Calibri" w:eastAsia="Calibri" w:hAnsi="Calibri" w:cs="Calibri"/>
    </w:rPr>
  </w:style>
  <w:style w:type="paragraph" w:styleId="PreformattatoHTML">
    <w:name w:val="HTML Preformatted"/>
    <w:basedOn w:val="Normale"/>
    <w:link w:val="PreformattatoHTMLCarattere"/>
    <w:rsid w:val="00A95E9A"/>
    <w:rPr>
      <w:rFonts w:ascii="Courier New" w:hAnsi="Courier New" w:cs="Courier New"/>
      <w:spacing w:val="-12"/>
      <w:position w:val="2"/>
    </w:rPr>
  </w:style>
  <w:style w:type="character" w:customStyle="1" w:styleId="PreformattatoHTMLCarattere">
    <w:name w:val="Preformattato HTML Carattere"/>
    <w:basedOn w:val="Carpredefinitoparagrafo"/>
    <w:link w:val="PreformattatoHTML"/>
    <w:rsid w:val="00A95E9A"/>
    <w:rPr>
      <w:rFonts w:ascii="Courier New" w:eastAsia="Times New Roman" w:hAnsi="Courier New" w:cs="Courier New"/>
      <w:spacing w:val="-12"/>
      <w:position w:val="2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307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irettrice\Documents\Modelli%20WORD\Carta%20intestata%20OK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349EE78-2EE0-4F35-B46E-C573EE428C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 OK</Template>
  <TotalTime>2</TotalTime>
  <Pages>1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Direttrice</dc:creator>
  <cp:lastModifiedBy>Dirigente</cp:lastModifiedBy>
  <cp:revision>2</cp:revision>
  <cp:lastPrinted>2024-08-30T10:41:00Z</cp:lastPrinted>
  <dcterms:created xsi:type="dcterms:W3CDTF">2025-09-25T11:51:00Z</dcterms:created>
  <dcterms:modified xsi:type="dcterms:W3CDTF">2025-09-25T11:51:00Z</dcterms:modified>
</cp:coreProperties>
</file>